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0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402"/>
      </w:tblGrid>
      <w:tr w:rsidR="0043301D" w:rsidRPr="00F516DC" w14:paraId="78EDAEF7" w14:textId="77777777" w:rsidTr="0043301D">
        <w:trPr>
          <w:trHeight w:val="769"/>
        </w:trPr>
        <w:tc>
          <w:tcPr>
            <w:tcW w:w="10402" w:type="dxa"/>
            <w:vAlign w:val="bottom"/>
          </w:tcPr>
          <w:p w14:paraId="7B39F15E" w14:textId="30C19D55" w:rsidR="0043301D" w:rsidRPr="00F516DC" w:rsidRDefault="00F516DC" w:rsidP="0043301D">
            <w:pPr>
              <w:pStyle w:val="Overskrift1"/>
              <w:jc w:val="center"/>
              <w:rPr>
                <w:color w:val="000000" w:themeColor="text1"/>
                <w:szCs w:val="56"/>
              </w:rPr>
            </w:pPr>
            <w:r w:rsidRPr="00F516DC">
              <w:rPr>
                <w:color w:val="000000" w:themeColor="text1"/>
                <w:szCs w:val="56"/>
              </w:rPr>
              <w:t>L</w:t>
            </w:r>
            <w:r w:rsidR="001D52B1" w:rsidRPr="00F516DC">
              <w:rPr>
                <w:color w:val="000000" w:themeColor="text1"/>
                <w:szCs w:val="56"/>
              </w:rPr>
              <w:t>ærer</w:t>
            </w:r>
            <w:r w:rsidR="005C6F92">
              <w:rPr>
                <w:color w:val="000000" w:themeColor="text1"/>
                <w:szCs w:val="56"/>
              </w:rPr>
              <w:t>e</w:t>
            </w:r>
            <w:r w:rsidR="001D52B1" w:rsidRPr="00F516DC">
              <w:rPr>
                <w:color w:val="000000" w:themeColor="text1"/>
                <w:szCs w:val="56"/>
              </w:rPr>
              <w:t xml:space="preserve"> vi </w:t>
            </w:r>
            <w:r w:rsidRPr="00F516DC">
              <w:rPr>
                <w:color w:val="000000" w:themeColor="text1"/>
                <w:szCs w:val="56"/>
              </w:rPr>
              <w:t xml:space="preserve">har </w:t>
            </w:r>
            <w:r w:rsidR="001D52B1" w:rsidRPr="00F516DC">
              <w:rPr>
                <w:color w:val="000000" w:themeColor="text1"/>
                <w:szCs w:val="56"/>
              </w:rPr>
              <w:t xml:space="preserve">haft </w:t>
            </w:r>
          </w:p>
        </w:tc>
      </w:tr>
      <w:tr w:rsidR="00C12C6F" w:rsidRPr="00F516DC" w14:paraId="696D8E93" w14:textId="77777777" w:rsidTr="0043301D">
        <w:trPr>
          <w:trHeight w:val="769"/>
        </w:trPr>
        <w:tc>
          <w:tcPr>
            <w:tcW w:w="10402" w:type="dxa"/>
            <w:vAlign w:val="bottom"/>
          </w:tcPr>
          <w:p w14:paraId="5ACF9AAC" w14:textId="77777777" w:rsidR="00C12C6F" w:rsidRPr="00F516DC" w:rsidRDefault="00C12C6F" w:rsidP="0043301D">
            <w:pPr>
              <w:pStyle w:val="Overskrift1"/>
              <w:jc w:val="center"/>
              <w:rPr>
                <w:rFonts w:ascii="Corbel" w:hAnsi="Corbel"/>
                <w:color w:val="000000" w:themeColor="text1"/>
                <w:sz w:val="22"/>
                <w:szCs w:val="22"/>
              </w:rPr>
            </w:pPr>
          </w:p>
        </w:tc>
      </w:tr>
    </w:tbl>
    <w:p w14:paraId="3B76ED35" w14:textId="1AFE7F47" w:rsidR="000B6843" w:rsidRPr="00F516DC" w:rsidRDefault="001D52B1" w:rsidP="001D52B1">
      <w:pPr>
        <w:tabs>
          <w:tab w:val="left" w:pos="990"/>
        </w:tabs>
        <w:rPr>
          <w:b/>
          <w:bCs/>
          <w:sz w:val="22"/>
        </w:rPr>
      </w:pPr>
      <w:r w:rsidRPr="00F516DC">
        <w:rPr>
          <w:b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 wp14:anchorId="1A158E5A" wp14:editId="5EBF4DEA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227580" cy="1485900"/>
            <wp:effectExtent l="0" t="0" r="1270" b="0"/>
            <wp:wrapThrough wrapText="bothSides">
              <wp:wrapPolygon edited="0">
                <wp:start x="0" y="0"/>
                <wp:lineTo x="0" y="21323"/>
                <wp:lineTo x="21428" y="21323"/>
                <wp:lineTo x="21428" y="0"/>
                <wp:lineTo x="0" y="0"/>
              </wp:wrapPolygon>
            </wp:wrapThrough>
            <wp:docPr id="309729242" name="Billede 4" descr="Et billede, der indeholder Ansigt, person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29242" name="Billede 4" descr="Et billede, der indeholder Ansigt, person, tøj, smil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6DC">
        <w:rPr>
          <w:b/>
          <w:bCs/>
          <w:sz w:val="22"/>
        </w:rPr>
        <w:t xml:space="preserve">Dorthe </w:t>
      </w:r>
      <w:r w:rsidR="00F516DC" w:rsidRPr="00F516DC">
        <w:rPr>
          <w:b/>
          <w:bCs/>
          <w:sz w:val="22"/>
        </w:rPr>
        <w:t>D</w:t>
      </w:r>
    </w:p>
    <w:p w14:paraId="73868403" w14:textId="7AEF5B16" w:rsidR="001D52B1" w:rsidRPr="00F516DC" w:rsidRDefault="001D52B1" w:rsidP="0043301D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Dansk- og klasselærer</w:t>
      </w:r>
    </w:p>
    <w:p w14:paraId="67E21A48" w14:textId="22DA110A" w:rsidR="001D52B1" w:rsidRPr="00F516DC" w:rsidRDefault="001D52B1" w:rsidP="0043301D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6.-10. klasse</w:t>
      </w:r>
    </w:p>
    <w:p w14:paraId="09A19B71" w14:textId="77777777" w:rsidR="001D52B1" w:rsidRPr="00F516DC" w:rsidRDefault="001D52B1" w:rsidP="0043301D">
      <w:pPr>
        <w:tabs>
          <w:tab w:val="left" w:pos="990"/>
        </w:tabs>
        <w:rPr>
          <w:sz w:val="22"/>
        </w:rPr>
      </w:pPr>
    </w:p>
    <w:p w14:paraId="6A45B522" w14:textId="15A255DC" w:rsidR="001D52B1" w:rsidRPr="00F516DC" w:rsidRDefault="00F516DC" w:rsidP="0043301D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Vi vil huske dig for:</w:t>
      </w:r>
    </w:p>
    <w:p w14:paraId="0E03836A" w14:textId="5E681F92" w:rsidR="001D52B1" w:rsidRPr="00F516DC" w:rsidRDefault="00F516DC" w:rsidP="0043301D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291B7B86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5BFE3036" w14:textId="418C6B7F" w:rsidR="00F516DC" w:rsidRPr="00F516DC" w:rsidRDefault="00F516DC" w:rsidP="0043301D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3E6438A9" w14:textId="77777777" w:rsidR="001D52B1" w:rsidRPr="00F516DC" w:rsidRDefault="001D52B1" w:rsidP="0043301D">
      <w:pPr>
        <w:tabs>
          <w:tab w:val="left" w:pos="990"/>
        </w:tabs>
        <w:rPr>
          <w:sz w:val="22"/>
        </w:rPr>
      </w:pPr>
    </w:p>
    <w:p w14:paraId="62A7979E" w14:textId="77777777" w:rsidR="001D52B1" w:rsidRPr="00F516DC" w:rsidRDefault="001D52B1" w:rsidP="0043301D">
      <w:pPr>
        <w:tabs>
          <w:tab w:val="left" w:pos="990"/>
        </w:tabs>
        <w:rPr>
          <w:sz w:val="22"/>
        </w:rPr>
      </w:pPr>
    </w:p>
    <w:p w14:paraId="3DB4A17A" w14:textId="22CC8127" w:rsidR="001D52B1" w:rsidRPr="00F516DC" w:rsidRDefault="00F516DC" w:rsidP="0043301D">
      <w:pPr>
        <w:tabs>
          <w:tab w:val="left" w:pos="990"/>
        </w:tabs>
        <w:rPr>
          <w:sz w:val="22"/>
        </w:rPr>
      </w:pPr>
      <w:r w:rsidRPr="00F516DC"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12DC49B2" wp14:editId="0EBD8738">
            <wp:simplePos x="0" y="0"/>
            <wp:positionH relativeFrom="margin">
              <wp:posOffset>0</wp:posOffset>
            </wp:positionH>
            <wp:positionV relativeFrom="paragraph">
              <wp:posOffset>170180</wp:posOffset>
            </wp:positionV>
            <wp:extent cx="2239645" cy="1494155"/>
            <wp:effectExtent l="0" t="0" r="8255" b="0"/>
            <wp:wrapThrough wrapText="bothSides">
              <wp:wrapPolygon edited="0">
                <wp:start x="0" y="0"/>
                <wp:lineTo x="0" y="21205"/>
                <wp:lineTo x="21496" y="21205"/>
                <wp:lineTo x="21496" y="0"/>
                <wp:lineTo x="0" y="0"/>
              </wp:wrapPolygon>
            </wp:wrapThrough>
            <wp:docPr id="1773940466" name="Billede 5" descr="Et billede, der indeholder tekst, Ansigt, håndskrift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40466" name="Billede 5" descr="Et billede, der indeholder tekst, Ansigt, håndskrift, tøj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BE8BD" w14:textId="3F7F86D7" w:rsidR="001D52B1" w:rsidRPr="00F516DC" w:rsidRDefault="001D52B1" w:rsidP="001D52B1">
      <w:pPr>
        <w:tabs>
          <w:tab w:val="left" w:pos="990"/>
        </w:tabs>
        <w:rPr>
          <w:b/>
          <w:bCs/>
          <w:sz w:val="22"/>
        </w:rPr>
      </w:pPr>
      <w:r w:rsidRPr="00F516DC">
        <w:rPr>
          <w:b/>
          <w:bCs/>
          <w:sz w:val="22"/>
        </w:rPr>
        <w:t xml:space="preserve">Steffen </w:t>
      </w:r>
      <w:r w:rsidR="00F516DC" w:rsidRPr="00F516DC">
        <w:rPr>
          <w:b/>
          <w:bCs/>
          <w:sz w:val="22"/>
        </w:rPr>
        <w:t>S</w:t>
      </w:r>
    </w:p>
    <w:p w14:paraId="6ECC7997" w14:textId="0BEF6B2D" w:rsidR="001D52B1" w:rsidRPr="00F516DC" w:rsidRDefault="001D52B1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Matematiklærer</w:t>
      </w:r>
    </w:p>
    <w:p w14:paraId="5E58B618" w14:textId="0933B984" w:rsidR="001D52B1" w:rsidRPr="00F516DC" w:rsidRDefault="0067493D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8</w:t>
      </w:r>
      <w:r w:rsidR="001D52B1" w:rsidRPr="00F516DC">
        <w:rPr>
          <w:sz w:val="22"/>
        </w:rPr>
        <w:t>.-10. klasse</w:t>
      </w:r>
    </w:p>
    <w:p w14:paraId="4D7D67C3" w14:textId="77777777" w:rsidR="001D52B1" w:rsidRPr="00F516DC" w:rsidRDefault="001D52B1" w:rsidP="001D52B1">
      <w:pPr>
        <w:tabs>
          <w:tab w:val="left" w:pos="990"/>
        </w:tabs>
        <w:rPr>
          <w:sz w:val="22"/>
        </w:rPr>
      </w:pPr>
    </w:p>
    <w:p w14:paraId="3F448034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Vi vil huske dig for:</w:t>
      </w:r>
    </w:p>
    <w:p w14:paraId="41F711D9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3E748C32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37A68F36" w14:textId="36CE8CCF" w:rsidR="001D52B1" w:rsidRPr="00F516DC" w:rsidRDefault="00F516DC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653B6C4F" w14:textId="77777777" w:rsidR="001D52B1" w:rsidRDefault="001D52B1" w:rsidP="001D52B1">
      <w:pPr>
        <w:tabs>
          <w:tab w:val="left" w:pos="990"/>
        </w:tabs>
        <w:rPr>
          <w:sz w:val="22"/>
        </w:rPr>
      </w:pPr>
    </w:p>
    <w:p w14:paraId="437118A4" w14:textId="77777777" w:rsidR="00F516DC" w:rsidRPr="00F516DC" w:rsidRDefault="00F516DC" w:rsidP="001D52B1">
      <w:pPr>
        <w:tabs>
          <w:tab w:val="left" w:pos="990"/>
        </w:tabs>
        <w:rPr>
          <w:sz w:val="22"/>
        </w:rPr>
      </w:pPr>
    </w:p>
    <w:p w14:paraId="0BB71AA5" w14:textId="77777777" w:rsidR="001D52B1" w:rsidRPr="00F516DC" w:rsidRDefault="001D52B1" w:rsidP="001D52B1">
      <w:pPr>
        <w:tabs>
          <w:tab w:val="left" w:pos="990"/>
        </w:tabs>
        <w:rPr>
          <w:sz w:val="22"/>
        </w:rPr>
      </w:pPr>
    </w:p>
    <w:p w14:paraId="1D9B83A9" w14:textId="6E5AF185" w:rsidR="001D52B1" w:rsidRPr="00F516DC" w:rsidRDefault="001D52B1" w:rsidP="001D52B1">
      <w:pPr>
        <w:tabs>
          <w:tab w:val="left" w:pos="990"/>
        </w:tabs>
        <w:rPr>
          <w:b/>
          <w:bCs/>
          <w:sz w:val="22"/>
        </w:rPr>
      </w:pPr>
      <w:r w:rsidRPr="00F516DC">
        <w:rPr>
          <w:b/>
          <w:bCs/>
          <w:noProof/>
          <w:sz w:val="22"/>
        </w:rPr>
        <w:drawing>
          <wp:anchor distT="0" distB="0" distL="114300" distR="114300" simplePos="0" relativeHeight="251661312" behindDoc="1" locked="0" layoutInCell="1" allowOverlap="1" wp14:anchorId="3FE99281" wp14:editId="11AA93B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227580" cy="1484630"/>
            <wp:effectExtent l="0" t="0" r="1270" b="1270"/>
            <wp:wrapThrough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hrough>
            <wp:docPr id="124820505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05052" name="Billed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4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93D" w:rsidRPr="00F516DC">
        <w:rPr>
          <w:b/>
          <w:bCs/>
          <w:sz w:val="22"/>
        </w:rPr>
        <w:t xml:space="preserve">Line </w:t>
      </w:r>
      <w:r w:rsidR="00F516DC" w:rsidRPr="00F516DC">
        <w:rPr>
          <w:b/>
          <w:bCs/>
          <w:sz w:val="22"/>
        </w:rPr>
        <w:t>L</w:t>
      </w:r>
    </w:p>
    <w:p w14:paraId="7216B638" w14:textId="354DFCFE" w:rsidR="001D52B1" w:rsidRPr="00F516DC" w:rsidRDefault="0067493D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Historie</w:t>
      </w:r>
      <w:r w:rsidR="001D52B1" w:rsidRPr="00F516DC">
        <w:rPr>
          <w:sz w:val="22"/>
        </w:rPr>
        <w:t xml:space="preserve">- og </w:t>
      </w:r>
      <w:r w:rsidRPr="00F516DC">
        <w:rPr>
          <w:sz w:val="22"/>
        </w:rPr>
        <w:t>kirstendom</w:t>
      </w:r>
      <w:r w:rsidR="001D52B1" w:rsidRPr="00F516DC">
        <w:rPr>
          <w:sz w:val="22"/>
        </w:rPr>
        <w:t>lærer</w:t>
      </w:r>
    </w:p>
    <w:p w14:paraId="3BED672A" w14:textId="0A85E03F" w:rsidR="001D52B1" w:rsidRPr="00F516DC" w:rsidRDefault="001D52B1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6.-10. klasse</w:t>
      </w:r>
    </w:p>
    <w:p w14:paraId="650F72AF" w14:textId="77777777" w:rsidR="001D52B1" w:rsidRPr="00F516DC" w:rsidRDefault="001D52B1" w:rsidP="001D52B1">
      <w:pPr>
        <w:tabs>
          <w:tab w:val="left" w:pos="990"/>
        </w:tabs>
        <w:rPr>
          <w:sz w:val="22"/>
        </w:rPr>
      </w:pPr>
    </w:p>
    <w:p w14:paraId="7FB51827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Vi vil huske dig for:</w:t>
      </w:r>
    </w:p>
    <w:p w14:paraId="616C8761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1B926DC8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5B8A4774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2498BE93" w14:textId="77777777" w:rsidR="001D52B1" w:rsidRPr="00F516DC" w:rsidRDefault="001D52B1" w:rsidP="001D52B1">
      <w:pPr>
        <w:tabs>
          <w:tab w:val="left" w:pos="990"/>
        </w:tabs>
        <w:rPr>
          <w:sz w:val="22"/>
        </w:rPr>
      </w:pPr>
    </w:p>
    <w:p w14:paraId="6607AAF2" w14:textId="77777777" w:rsidR="001D52B1" w:rsidRPr="00F516DC" w:rsidRDefault="001D52B1" w:rsidP="001D52B1">
      <w:pPr>
        <w:tabs>
          <w:tab w:val="left" w:pos="990"/>
        </w:tabs>
        <w:rPr>
          <w:sz w:val="22"/>
        </w:rPr>
      </w:pPr>
    </w:p>
    <w:p w14:paraId="616E19EE" w14:textId="6B866870" w:rsidR="001D52B1" w:rsidRPr="00F516DC" w:rsidRDefault="0067493D" w:rsidP="001D52B1">
      <w:pPr>
        <w:tabs>
          <w:tab w:val="left" w:pos="990"/>
        </w:tabs>
        <w:rPr>
          <w:sz w:val="22"/>
        </w:rPr>
      </w:pPr>
      <w:r w:rsidRPr="00F516DC">
        <w:rPr>
          <w:b/>
          <w:bCs/>
          <w:noProof/>
          <w:sz w:val="22"/>
        </w:rPr>
        <w:drawing>
          <wp:anchor distT="0" distB="0" distL="114300" distR="114300" simplePos="0" relativeHeight="251663360" behindDoc="1" locked="0" layoutInCell="1" allowOverlap="1" wp14:anchorId="2475D76E" wp14:editId="79C1735E">
            <wp:simplePos x="0" y="0"/>
            <wp:positionH relativeFrom="margin">
              <wp:posOffset>6985</wp:posOffset>
            </wp:positionH>
            <wp:positionV relativeFrom="paragraph">
              <wp:posOffset>168910</wp:posOffset>
            </wp:positionV>
            <wp:extent cx="22104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08" y="21323"/>
                <wp:lineTo x="21408" y="0"/>
                <wp:lineTo x="0" y="0"/>
              </wp:wrapPolygon>
            </wp:wrapThrough>
            <wp:docPr id="174841061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10619" name="Billed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15529" w14:textId="174CD26B" w:rsidR="001D52B1" w:rsidRPr="00F516DC" w:rsidRDefault="0067493D" w:rsidP="001D52B1">
      <w:pPr>
        <w:tabs>
          <w:tab w:val="left" w:pos="990"/>
        </w:tabs>
        <w:rPr>
          <w:b/>
          <w:bCs/>
          <w:sz w:val="22"/>
        </w:rPr>
      </w:pPr>
      <w:r w:rsidRPr="00F516DC">
        <w:rPr>
          <w:b/>
          <w:bCs/>
          <w:sz w:val="22"/>
        </w:rPr>
        <w:t xml:space="preserve">Ole </w:t>
      </w:r>
      <w:r w:rsidR="00F516DC" w:rsidRPr="00F516DC">
        <w:rPr>
          <w:b/>
          <w:bCs/>
          <w:sz w:val="22"/>
        </w:rPr>
        <w:t>O</w:t>
      </w:r>
    </w:p>
    <w:p w14:paraId="0A9CAE6F" w14:textId="50E67CC9" w:rsidR="001D52B1" w:rsidRPr="00F516DC" w:rsidRDefault="0067493D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Fysik-, Biologi</w:t>
      </w:r>
      <w:r w:rsidR="001D52B1" w:rsidRPr="00F516DC">
        <w:rPr>
          <w:sz w:val="22"/>
        </w:rPr>
        <w:t xml:space="preserve">- og </w:t>
      </w:r>
      <w:r w:rsidRPr="00F516DC">
        <w:rPr>
          <w:sz w:val="22"/>
        </w:rPr>
        <w:t>geografi</w:t>
      </w:r>
      <w:r w:rsidR="001D52B1" w:rsidRPr="00F516DC">
        <w:rPr>
          <w:sz w:val="22"/>
        </w:rPr>
        <w:t>lærer</w:t>
      </w:r>
    </w:p>
    <w:p w14:paraId="73BE83AE" w14:textId="7A8274A2" w:rsidR="001D52B1" w:rsidRPr="00F516DC" w:rsidRDefault="0067493D" w:rsidP="001D52B1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7</w:t>
      </w:r>
      <w:r w:rsidR="001D52B1" w:rsidRPr="00F516DC">
        <w:rPr>
          <w:sz w:val="22"/>
        </w:rPr>
        <w:t>.-10. klasse</w:t>
      </w:r>
    </w:p>
    <w:p w14:paraId="6353C12E" w14:textId="77777777" w:rsidR="00F516DC" w:rsidRPr="00F516DC" w:rsidRDefault="00F516DC" w:rsidP="001D52B1">
      <w:pPr>
        <w:tabs>
          <w:tab w:val="left" w:pos="990"/>
        </w:tabs>
        <w:rPr>
          <w:sz w:val="22"/>
        </w:rPr>
      </w:pPr>
    </w:p>
    <w:p w14:paraId="0AA10796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Vi vil huske dig for:</w:t>
      </w:r>
    </w:p>
    <w:p w14:paraId="5EACAD5A" w14:textId="77777777" w:rsidR="00F516DC" w:rsidRPr="00F516DC" w:rsidRDefault="00F516DC" w:rsidP="00F516DC">
      <w:pPr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218347D0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4466C28A" w14:textId="77777777" w:rsidR="00F516DC" w:rsidRPr="00F516DC" w:rsidRDefault="00F516DC" w:rsidP="00F516DC">
      <w:pPr>
        <w:tabs>
          <w:tab w:val="left" w:pos="990"/>
        </w:tabs>
        <w:rPr>
          <w:sz w:val="22"/>
        </w:rPr>
      </w:pPr>
      <w:r w:rsidRPr="00F516DC">
        <w:rPr>
          <w:sz w:val="22"/>
        </w:rPr>
        <w:t>xxxxxxxxxxxxxxxxxxxxxxxxxxxxxxxxxxxxxxxxxxxxxx</w:t>
      </w:r>
    </w:p>
    <w:p w14:paraId="30C181E5" w14:textId="77777777" w:rsidR="00F516DC" w:rsidRPr="00F516DC" w:rsidRDefault="00F516DC" w:rsidP="001D52B1">
      <w:pPr>
        <w:tabs>
          <w:tab w:val="left" w:pos="990"/>
        </w:tabs>
        <w:rPr>
          <w:sz w:val="22"/>
        </w:rPr>
      </w:pPr>
    </w:p>
    <w:p w14:paraId="65681146" w14:textId="77777777" w:rsidR="00F516DC" w:rsidRPr="00F516DC" w:rsidRDefault="00F516DC" w:rsidP="001D52B1">
      <w:pPr>
        <w:tabs>
          <w:tab w:val="left" w:pos="990"/>
        </w:tabs>
        <w:rPr>
          <w:sz w:val="22"/>
        </w:rPr>
      </w:pPr>
    </w:p>
    <w:p w14:paraId="5D58ACE0" w14:textId="64CB2591" w:rsidR="00F516DC" w:rsidRPr="00F516DC" w:rsidRDefault="00F516DC" w:rsidP="00F516DC">
      <w:pPr>
        <w:ind w:left="309"/>
        <w:rPr>
          <w:color w:val="FF0000"/>
          <w:sz w:val="22"/>
        </w:rPr>
      </w:pPr>
      <w:r w:rsidRPr="00F516DC">
        <w:rPr>
          <w:color w:val="FF0000"/>
          <w:sz w:val="22"/>
        </w:rPr>
        <w:t>SKIFT BILLEDE:</w:t>
      </w:r>
    </w:p>
    <w:p w14:paraId="2DECE2A5" w14:textId="77777777" w:rsidR="00F516DC" w:rsidRPr="00F516DC" w:rsidRDefault="00F516DC" w:rsidP="00F516DC">
      <w:pPr>
        <w:ind w:left="309"/>
        <w:rPr>
          <w:color w:val="FF0000"/>
          <w:sz w:val="22"/>
        </w:rPr>
      </w:pPr>
      <w:r w:rsidRPr="00F516DC">
        <w:rPr>
          <w:color w:val="FF0000"/>
          <w:sz w:val="22"/>
        </w:rPr>
        <w:t>WORD: Højreklik på kanten af billedet og vælg “Udfyldning / malerspand”, vælg herefter billede.</w:t>
      </w:r>
    </w:p>
    <w:p w14:paraId="73BFA28A" w14:textId="77777777" w:rsidR="00F516DC" w:rsidRPr="00F516DC" w:rsidRDefault="00F516DC" w:rsidP="00F516DC">
      <w:pPr>
        <w:ind w:left="309"/>
        <w:rPr>
          <w:color w:val="FF0000"/>
          <w:sz w:val="22"/>
        </w:rPr>
      </w:pPr>
    </w:p>
    <w:p w14:paraId="19CB76BB" w14:textId="77777777" w:rsidR="00F516DC" w:rsidRPr="00F516DC" w:rsidRDefault="00F516DC" w:rsidP="00F516DC">
      <w:pPr>
        <w:ind w:left="309"/>
        <w:rPr>
          <w:color w:val="FF0000"/>
          <w:sz w:val="22"/>
        </w:rPr>
      </w:pPr>
      <w:r w:rsidRPr="00F516DC">
        <w:rPr>
          <w:color w:val="FF0000"/>
          <w:sz w:val="22"/>
        </w:rPr>
        <w:t>GOOGLE DOCS: Klik på billedet - klik “Rediger” - klik på ikonet “Billede” i værktøjslinjen øverst til højre - Upload dit billede - Klik på billedet du vil slette og tryk delete, så kun dit nye valgte billede er synligt - “Gem og luk”</w:t>
      </w:r>
    </w:p>
    <w:p w14:paraId="0F81116B" w14:textId="77777777" w:rsidR="00F516DC" w:rsidRPr="00F516DC" w:rsidRDefault="00F516DC" w:rsidP="001D52B1">
      <w:pPr>
        <w:tabs>
          <w:tab w:val="left" w:pos="990"/>
        </w:tabs>
        <w:rPr>
          <w:sz w:val="22"/>
        </w:rPr>
      </w:pPr>
    </w:p>
    <w:sectPr w:rsidR="00F516DC" w:rsidRPr="00F516DC" w:rsidSect="00F516DC">
      <w:headerReference w:type="default" r:id="rId14"/>
      <w:pgSz w:w="11906" w:h="16838" w:code="9"/>
      <w:pgMar w:top="567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66099" w14:textId="77777777" w:rsidR="005C3165" w:rsidRDefault="005C3165" w:rsidP="000C45FF">
      <w:r>
        <w:separator/>
      </w:r>
    </w:p>
  </w:endnote>
  <w:endnote w:type="continuationSeparator" w:id="0">
    <w:p w14:paraId="644476EA" w14:textId="77777777" w:rsidR="005C3165" w:rsidRDefault="005C316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923E3" w14:textId="77777777" w:rsidR="005C3165" w:rsidRDefault="005C3165" w:rsidP="000C45FF">
      <w:r>
        <w:separator/>
      </w:r>
    </w:p>
  </w:footnote>
  <w:footnote w:type="continuationSeparator" w:id="0">
    <w:p w14:paraId="297FC527" w14:textId="77777777" w:rsidR="005C3165" w:rsidRDefault="005C316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2B16" w14:textId="09124C27" w:rsidR="00E541DD" w:rsidRDefault="00E541DD" w:rsidP="00794879">
    <w:pPr>
      <w:pStyle w:val="Sidehoved"/>
      <w:tabs>
        <w:tab w:val="left" w:pos="99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1349B"/>
    <w:rsid w:val="000239FE"/>
    <w:rsid w:val="000277D0"/>
    <w:rsid w:val="00036450"/>
    <w:rsid w:val="00047A3E"/>
    <w:rsid w:val="00050BD3"/>
    <w:rsid w:val="000560F5"/>
    <w:rsid w:val="0006194C"/>
    <w:rsid w:val="00062389"/>
    <w:rsid w:val="00066C96"/>
    <w:rsid w:val="000722B9"/>
    <w:rsid w:val="00073B15"/>
    <w:rsid w:val="00081678"/>
    <w:rsid w:val="00090858"/>
    <w:rsid w:val="00094499"/>
    <w:rsid w:val="000A1A17"/>
    <w:rsid w:val="000B6843"/>
    <w:rsid w:val="000C45FF"/>
    <w:rsid w:val="000C6FAF"/>
    <w:rsid w:val="000D0436"/>
    <w:rsid w:val="000E03E3"/>
    <w:rsid w:val="000E3EC5"/>
    <w:rsid w:val="000E3FD1"/>
    <w:rsid w:val="000E7B04"/>
    <w:rsid w:val="000F75DB"/>
    <w:rsid w:val="000F785D"/>
    <w:rsid w:val="00102A93"/>
    <w:rsid w:val="00112054"/>
    <w:rsid w:val="00117143"/>
    <w:rsid w:val="00136F8D"/>
    <w:rsid w:val="00146D0D"/>
    <w:rsid w:val="001525E1"/>
    <w:rsid w:val="00166BA8"/>
    <w:rsid w:val="00180329"/>
    <w:rsid w:val="00184858"/>
    <w:rsid w:val="0019001F"/>
    <w:rsid w:val="001914EE"/>
    <w:rsid w:val="001A3E1F"/>
    <w:rsid w:val="001A6982"/>
    <w:rsid w:val="001A74A5"/>
    <w:rsid w:val="001B1E78"/>
    <w:rsid w:val="001B2ABD"/>
    <w:rsid w:val="001B406C"/>
    <w:rsid w:val="001B6FDD"/>
    <w:rsid w:val="001B72E5"/>
    <w:rsid w:val="001C19A0"/>
    <w:rsid w:val="001D52B1"/>
    <w:rsid w:val="001D6C81"/>
    <w:rsid w:val="001E0391"/>
    <w:rsid w:val="001E157A"/>
    <w:rsid w:val="001E1759"/>
    <w:rsid w:val="001E537C"/>
    <w:rsid w:val="001F1ECC"/>
    <w:rsid w:val="002164BE"/>
    <w:rsid w:val="002248E2"/>
    <w:rsid w:val="002271AC"/>
    <w:rsid w:val="002400EB"/>
    <w:rsid w:val="002423EC"/>
    <w:rsid w:val="00254222"/>
    <w:rsid w:val="00256CF7"/>
    <w:rsid w:val="0025791E"/>
    <w:rsid w:val="0026680B"/>
    <w:rsid w:val="0027690F"/>
    <w:rsid w:val="00281FD5"/>
    <w:rsid w:val="00297ADE"/>
    <w:rsid w:val="002B4D39"/>
    <w:rsid w:val="002C06B2"/>
    <w:rsid w:val="002C3BFD"/>
    <w:rsid w:val="002D3262"/>
    <w:rsid w:val="002D4C87"/>
    <w:rsid w:val="002D5E88"/>
    <w:rsid w:val="002E09DB"/>
    <w:rsid w:val="002E6A3F"/>
    <w:rsid w:val="00300701"/>
    <w:rsid w:val="0030481B"/>
    <w:rsid w:val="00307454"/>
    <w:rsid w:val="00314C44"/>
    <w:rsid w:val="003156FC"/>
    <w:rsid w:val="003254B5"/>
    <w:rsid w:val="00352AF0"/>
    <w:rsid w:val="00370759"/>
    <w:rsid w:val="0037121F"/>
    <w:rsid w:val="003717A7"/>
    <w:rsid w:val="00375566"/>
    <w:rsid w:val="0038372E"/>
    <w:rsid w:val="003844B2"/>
    <w:rsid w:val="00384FCA"/>
    <w:rsid w:val="003A6B7D"/>
    <w:rsid w:val="003A7F12"/>
    <w:rsid w:val="003B06CA"/>
    <w:rsid w:val="003B15D3"/>
    <w:rsid w:val="003B5E32"/>
    <w:rsid w:val="003C1365"/>
    <w:rsid w:val="003C39E6"/>
    <w:rsid w:val="003D0048"/>
    <w:rsid w:val="003D0F4F"/>
    <w:rsid w:val="003D7BA4"/>
    <w:rsid w:val="003E5173"/>
    <w:rsid w:val="0040499D"/>
    <w:rsid w:val="004071FC"/>
    <w:rsid w:val="0043301D"/>
    <w:rsid w:val="00435448"/>
    <w:rsid w:val="00445947"/>
    <w:rsid w:val="0044712D"/>
    <w:rsid w:val="00451A05"/>
    <w:rsid w:val="00453186"/>
    <w:rsid w:val="004813B3"/>
    <w:rsid w:val="00486986"/>
    <w:rsid w:val="004878EA"/>
    <w:rsid w:val="00496591"/>
    <w:rsid w:val="004A11D0"/>
    <w:rsid w:val="004A1C22"/>
    <w:rsid w:val="004A66BD"/>
    <w:rsid w:val="004B3B9E"/>
    <w:rsid w:val="004C63E4"/>
    <w:rsid w:val="004D0BAF"/>
    <w:rsid w:val="004D3011"/>
    <w:rsid w:val="004D6BD7"/>
    <w:rsid w:val="004E4AAE"/>
    <w:rsid w:val="004E6255"/>
    <w:rsid w:val="00514879"/>
    <w:rsid w:val="00517795"/>
    <w:rsid w:val="005262AC"/>
    <w:rsid w:val="00532417"/>
    <w:rsid w:val="005413C5"/>
    <w:rsid w:val="00547436"/>
    <w:rsid w:val="005616D5"/>
    <w:rsid w:val="00561AF6"/>
    <w:rsid w:val="00581356"/>
    <w:rsid w:val="005829CC"/>
    <w:rsid w:val="00592B04"/>
    <w:rsid w:val="005A2473"/>
    <w:rsid w:val="005B79C3"/>
    <w:rsid w:val="005C3165"/>
    <w:rsid w:val="005C6F92"/>
    <w:rsid w:val="005D0C46"/>
    <w:rsid w:val="005D40FD"/>
    <w:rsid w:val="005D6A39"/>
    <w:rsid w:val="005E0644"/>
    <w:rsid w:val="005E1EE7"/>
    <w:rsid w:val="005E39D5"/>
    <w:rsid w:val="005E6DF9"/>
    <w:rsid w:val="00600670"/>
    <w:rsid w:val="006065A6"/>
    <w:rsid w:val="006116FA"/>
    <w:rsid w:val="00611843"/>
    <w:rsid w:val="00611E1B"/>
    <w:rsid w:val="0062123A"/>
    <w:rsid w:val="00632956"/>
    <w:rsid w:val="006442CB"/>
    <w:rsid w:val="00646E75"/>
    <w:rsid w:val="0064736C"/>
    <w:rsid w:val="00654832"/>
    <w:rsid w:val="0066412E"/>
    <w:rsid w:val="0067493D"/>
    <w:rsid w:val="006771D0"/>
    <w:rsid w:val="006848CF"/>
    <w:rsid w:val="00685267"/>
    <w:rsid w:val="006877E3"/>
    <w:rsid w:val="00690521"/>
    <w:rsid w:val="0069081F"/>
    <w:rsid w:val="006A7085"/>
    <w:rsid w:val="006B3D90"/>
    <w:rsid w:val="006C6E31"/>
    <w:rsid w:val="006E164D"/>
    <w:rsid w:val="006E50A6"/>
    <w:rsid w:val="006E77F0"/>
    <w:rsid w:val="0070462E"/>
    <w:rsid w:val="007056E2"/>
    <w:rsid w:val="00715891"/>
    <w:rsid w:val="00715FCB"/>
    <w:rsid w:val="00737A83"/>
    <w:rsid w:val="007414D4"/>
    <w:rsid w:val="00743101"/>
    <w:rsid w:val="007771DF"/>
    <w:rsid w:val="007775E1"/>
    <w:rsid w:val="007863BA"/>
    <w:rsid w:val="007867A0"/>
    <w:rsid w:val="00787D0D"/>
    <w:rsid w:val="007906F1"/>
    <w:rsid w:val="00790D3E"/>
    <w:rsid w:val="007927F5"/>
    <w:rsid w:val="00794879"/>
    <w:rsid w:val="00796DA2"/>
    <w:rsid w:val="007A07AE"/>
    <w:rsid w:val="007D3592"/>
    <w:rsid w:val="008002AB"/>
    <w:rsid w:val="00802A6E"/>
    <w:rsid w:val="00802CA0"/>
    <w:rsid w:val="008055DB"/>
    <w:rsid w:val="0081718B"/>
    <w:rsid w:val="0082236F"/>
    <w:rsid w:val="00825A79"/>
    <w:rsid w:val="00826A94"/>
    <w:rsid w:val="00830783"/>
    <w:rsid w:val="008472C9"/>
    <w:rsid w:val="0085267B"/>
    <w:rsid w:val="00852ACE"/>
    <w:rsid w:val="00856AE5"/>
    <w:rsid w:val="008628C1"/>
    <w:rsid w:val="00862FEC"/>
    <w:rsid w:val="00866B8A"/>
    <w:rsid w:val="008A1451"/>
    <w:rsid w:val="008C2656"/>
    <w:rsid w:val="008C272B"/>
    <w:rsid w:val="008C6DE7"/>
    <w:rsid w:val="008D492A"/>
    <w:rsid w:val="008D715A"/>
    <w:rsid w:val="008E4F56"/>
    <w:rsid w:val="008E5AE3"/>
    <w:rsid w:val="008E5E14"/>
    <w:rsid w:val="008F2B1D"/>
    <w:rsid w:val="00904C7E"/>
    <w:rsid w:val="00905B92"/>
    <w:rsid w:val="00910A6A"/>
    <w:rsid w:val="00915144"/>
    <w:rsid w:val="00916315"/>
    <w:rsid w:val="00922437"/>
    <w:rsid w:val="009260CD"/>
    <w:rsid w:val="00935C72"/>
    <w:rsid w:val="009465ED"/>
    <w:rsid w:val="00946827"/>
    <w:rsid w:val="0095149B"/>
    <w:rsid w:val="00952C25"/>
    <w:rsid w:val="00954765"/>
    <w:rsid w:val="00961339"/>
    <w:rsid w:val="00963D8C"/>
    <w:rsid w:val="00991610"/>
    <w:rsid w:val="009A2A4F"/>
    <w:rsid w:val="009A3DC6"/>
    <w:rsid w:val="009A6483"/>
    <w:rsid w:val="009B3C5D"/>
    <w:rsid w:val="009B7C47"/>
    <w:rsid w:val="009C433A"/>
    <w:rsid w:val="009C6FCB"/>
    <w:rsid w:val="009D1D69"/>
    <w:rsid w:val="009D6480"/>
    <w:rsid w:val="009E1CB0"/>
    <w:rsid w:val="00A0725A"/>
    <w:rsid w:val="00A149EF"/>
    <w:rsid w:val="00A2118D"/>
    <w:rsid w:val="00A250DB"/>
    <w:rsid w:val="00A477FA"/>
    <w:rsid w:val="00A47B6B"/>
    <w:rsid w:val="00A517C2"/>
    <w:rsid w:val="00A6094E"/>
    <w:rsid w:val="00A7185E"/>
    <w:rsid w:val="00A93E7D"/>
    <w:rsid w:val="00AB3E9C"/>
    <w:rsid w:val="00AC7E1C"/>
    <w:rsid w:val="00AD054E"/>
    <w:rsid w:val="00AD76E2"/>
    <w:rsid w:val="00AE7882"/>
    <w:rsid w:val="00AE7AD2"/>
    <w:rsid w:val="00AF1440"/>
    <w:rsid w:val="00AF28CE"/>
    <w:rsid w:val="00AF3C44"/>
    <w:rsid w:val="00B1201B"/>
    <w:rsid w:val="00B12530"/>
    <w:rsid w:val="00B20152"/>
    <w:rsid w:val="00B359E4"/>
    <w:rsid w:val="00B44C31"/>
    <w:rsid w:val="00B5422B"/>
    <w:rsid w:val="00B57D98"/>
    <w:rsid w:val="00B61CDF"/>
    <w:rsid w:val="00B67D54"/>
    <w:rsid w:val="00B70850"/>
    <w:rsid w:val="00B725AE"/>
    <w:rsid w:val="00B730B6"/>
    <w:rsid w:val="00B83682"/>
    <w:rsid w:val="00B851B4"/>
    <w:rsid w:val="00B94FD8"/>
    <w:rsid w:val="00BB1775"/>
    <w:rsid w:val="00BB6873"/>
    <w:rsid w:val="00BB78CB"/>
    <w:rsid w:val="00BD2C13"/>
    <w:rsid w:val="00C0583C"/>
    <w:rsid w:val="00C066B6"/>
    <w:rsid w:val="00C07BEB"/>
    <w:rsid w:val="00C12C6F"/>
    <w:rsid w:val="00C15275"/>
    <w:rsid w:val="00C16FB3"/>
    <w:rsid w:val="00C37BA1"/>
    <w:rsid w:val="00C43E96"/>
    <w:rsid w:val="00C4674C"/>
    <w:rsid w:val="00C506CF"/>
    <w:rsid w:val="00C53EB6"/>
    <w:rsid w:val="00C72BED"/>
    <w:rsid w:val="00C90ABD"/>
    <w:rsid w:val="00C9578B"/>
    <w:rsid w:val="00CA51BF"/>
    <w:rsid w:val="00CA7AE2"/>
    <w:rsid w:val="00CB0055"/>
    <w:rsid w:val="00CB681B"/>
    <w:rsid w:val="00CC38B8"/>
    <w:rsid w:val="00CC4513"/>
    <w:rsid w:val="00CC7821"/>
    <w:rsid w:val="00CD122F"/>
    <w:rsid w:val="00CD2214"/>
    <w:rsid w:val="00CD6AB0"/>
    <w:rsid w:val="00CE7C0D"/>
    <w:rsid w:val="00CF0707"/>
    <w:rsid w:val="00D015BD"/>
    <w:rsid w:val="00D2522B"/>
    <w:rsid w:val="00D32A49"/>
    <w:rsid w:val="00D422DE"/>
    <w:rsid w:val="00D44028"/>
    <w:rsid w:val="00D47FED"/>
    <w:rsid w:val="00D5459D"/>
    <w:rsid w:val="00D572CA"/>
    <w:rsid w:val="00D61A65"/>
    <w:rsid w:val="00D66F9D"/>
    <w:rsid w:val="00D905FA"/>
    <w:rsid w:val="00D91B97"/>
    <w:rsid w:val="00DA1F4D"/>
    <w:rsid w:val="00DA4184"/>
    <w:rsid w:val="00DA5A7D"/>
    <w:rsid w:val="00DB3291"/>
    <w:rsid w:val="00DB6E55"/>
    <w:rsid w:val="00DC233C"/>
    <w:rsid w:val="00DC48F2"/>
    <w:rsid w:val="00DD172A"/>
    <w:rsid w:val="00DD6F88"/>
    <w:rsid w:val="00DE2867"/>
    <w:rsid w:val="00DF3D96"/>
    <w:rsid w:val="00E11126"/>
    <w:rsid w:val="00E1174F"/>
    <w:rsid w:val="00E127EA"/>
    <w:rsid w:val="00E23622"/>
    <w:rsid w:val="00E25A26"/>
    <w:rsid w:val="00E4381A"/>
    <w:rsid w:val="00E44943"/>
    <w:rsid w:val="00E51F90"/>
    <w:rsid w:val="00E541DD"/>
    <w:rsid w:val="00E55D74"/>
    <w:rsid w:val="00E669F4"/>
    <w:rsid w:val="00E8558D"/>
    <w:rsid w:val="00E93AF4"/>
    <w:rsid w:val="00EA1A74"/>
    <w:rsid w:val="00EA4EB9"/>
    <w:rsid w:val="00EA6025"/>
    <w:rsid w:val="00EB2B27"/>
    <w:rsid w:val="00EB5993"/>
    <w:rsid w:val="00EC0A2C"/>
    <w:rsid w:val="00EC4E60"/>
    <w:rsid w:val="00EC5C7F"/>
    <w:rsid w:val="00EE4EA7"/>
    <w:rsid w:val="00F1143D"/>
    <w:rsid w:val="00F1495C"/>
    <w:rsid w:val="00F409E1"/>
    <w:rsid w:val="00F426DC"/>
    <w:rsid w:val="00F516DC"/>
    <w:rsid w:val="00F60274"/>
    <w:rsid w:val="00F77FB9"/>
    <w:rsid w:val="00F85625"/>
    <w:rsid w:val="00F97C4F"/>
    <w:rsid w:val="00FB068F"/>
    <w:rsid w:val="00FD43E4"/>
    <w:rsid w:val="00FE7B58"/>
    <w:rsid w:val="00FF0A37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442CB"/>
    <w:rPr>
      <w:rFonts w:ascii="Corbel" w:hAnsi="Corbel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4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9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2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9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11</TotalTime>
  <Pages>1</Pages>
  <Words>173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4</cp:revision>
  <cp:lastPrinted>2025-01-20T09:58:00Z</cp:lastPrinted>
  <dcterms:created xsi:type="dcterms:W3CDTF">2025-01-20T12:50:00Z</dcterms:created>
  <dcterms:modified xsi:type="dcterms:W3CDTF">2025-02-17T15:55:00Z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